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bookmarkStart w:id="0" w:name="_GoBack"/>
      <w:bookmarkEnd w:id="0"/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 w:rsidRPr="001762EC">
        <w:rPr>
          <w:szCs w:val="28"/>
        </w:rPr>
        <w:t xml:space="preserve">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8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1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</w:t>
      </w:r>
      <w:r>
        <w:rPr>
          <w:szCs w:val="28"/>
        </w:rPr>
        <w:lastRenderedPageBreak/>
        <w:t>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</w:t>
      </w:r>
      <w:r>
        <w:rPr>
          <w:szCs w:val="28"/>
        </w:rPr>
        <w:lastRenderedPageBreak/>
        <w:t>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52"/>
        <w:gridCol w:w="1864"/>
        <w:gridCol w:w="2202"/>
        <w:gridCol w:w="3396"/>
      </w:tblGrid>
      <w:tr w:rsidR="00CB1EC2" w:rsidRPr="006617B1" w:rsidTr="003639C2"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3639C2" w:rsidRPr="006617B1" w:rsidTr="003639C2"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39C2" w:rsidRPr="00C779C6" w:rsidRDefault="003639C2" w:rsidP="00FC169D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39C2" w:rsidRPr="00C779C6" w:rsidRDefault="003639C2" w:rsidP="00FC169D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39C2" w:rsidRPr="00C779C6" w:rsidRDefault="003639C2" w:rsidP="00FC169D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39C2" w:rsidRPr="00C779C6" w:rsidRDefault="003639C2" w:rsidP="00FC169D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3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3639C2" w:rsidRPr="006617B1" w:rsidTr="003639C2">
        <w:trPr>
          <w:trHeight w:val="1033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1119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693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693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9C2" w:rsidRPr="006617B1" w:rsidTr="003639C2">
        <w:trPr>
          <w:trHeight w:val="689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7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827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1123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551B10" w:rsidRDefault="003639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551B10" w:rsidRDefault="003639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3639C2" w:rsidRPr="00551B10" w:rsidRDefault="003639C2" w:rsidP="00B71965">
            <w:pPr>
              <w:jc w:val="center"/>
              <w:rPr>
                <w:sz w:val="24"/>
                <w:szCs w:val="24"/>
              </w:rPr>
            </w:pPr>
          </w:p>
          <w:p w:rsidR="003639C2" w:rsidRPr="00551B10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551B10" w:rsidRDefault="003639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CB1EC2" w:rsidRDefault="003639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3639C2" w:rsidRPr="00CB1EC2" w:rsidRDefault="003639C2" w:rsidP="00B71965">
            <w:pPr>
              <w:jc w:val="center"/>
              <w:rPr>
                <w:sz w:val="24"/>
                <w:szCs w:val="24"/>
              </w:rPr>
            </w:pPr>
            <w:hyperlink r:id="rId29" w:tgtFrame="_blank" w:history="1">
              <w:r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3639C2" w:rsidRPr="00CB1EC2" w:rsidRDefault="003639C2" w:rsidP="00B71965">
            <w:pPr>
              <w:jc w:val="center"/>
              <w:rPr>
                <w:sz w:val="24"/>
                <w:szCs w:val="24"/>
              </w:rPr>
            </w:pPr>
            <w:hyperlink r:id="rId30" w:history="1">
              <w:r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Pr="00CB1EC2">
                <w:rPr>
                  <w:rStyle w:val="a4"/>
                  <w:sz w:val="24"/>
                  <w:szCs w:val="24"/>
                </w:rPr>
                <w:t>.</w:t>
              </w:r>
              <w:r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Pr="00CB1EC2">
                <w:rPr>
                  <w:rStyle w:val="a4"/>
                  <w:sz w:val="24"/>
                  <w:szCs w:val="24"/>
                </w:rPr>
                <w:t>24101990@</w:t>
              </w:r>
              <w:r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CB1EC2">
                <w:rPr>
                  <w:rStyle w:val="a4"/>
                  <w:sz w:val="24"/>
                  <w:szCs w:val="24"/>
                </w:rPr>
                <w:t>.</w:t>
              </w:r>
              <w:r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977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F74A63" w:rsidRDefault="003639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F74A63" w:rsidRDefault="003639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F74A63" w:rsidRDefault="003639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1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693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C779C6" w:rsidRDefault="003639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2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3639C2" w:rsidRPr="006617B1" w:rsidTr="003639C2">
        <w:trPr>
          <w:trHeight w:val="710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>Первомайский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3639C2" w:rsidRPr="006617B1" w:rsidTr="003639C2">
        <w:trPr>
          <w:trHeight w:val="961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3639C2" w:rsidRPr="006617B1" w:rsidTr="003639C2">
        <w:trPr>
          <w:trHeight w:val="848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4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3639C2" w:rsidRPr="00AF02BE" w:rsidRDefault="003639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3639C2" w:rsidRPr="006617B1" w:rsidTr="003639C2">
        <w:trPr>
          <w:trHeight w:val="973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973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752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c>
          <w:tcPr>
            <w:tcW w:w="99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BF13A2" w:rsidRDefault="003639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BF13A2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007182" w:rsidTr="003639C2">
        <w:trPr>
          <w:trHeight w:val="1362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</w:p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hyperlink r:id="rId39" w:tgtFrame="_blank" w:history="1">
              <w:r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3639C2" w:rsidRPr="00AF02BE" w:rsidRDefault="003639C2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3639C2" w:rsidRPr="006617B1" w:rsidTr="003639C2">
        <w:trPr>
          <w:trHeight w:val="977"/>
        </w:trPr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1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701"/>
        </w:trPr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BF13A2" w:rsidRDefault="003639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BF13A2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2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977"/>
        </w:trPr>
        <w:tc>
          <w:tcPr>
            <w:tcW w:w="9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c>
          <w:tcPr>
            <w:tcW w:w="99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3639C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3639C2" w:rsidRPr="00007182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rPr>
          <w:trHeight w:val="582"/>
        </w:trPr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6617B1" w:rsidRDefault="003639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3639C2" w:rsidRPr="00007182" w:rsidRDefault="003639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2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639C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CB1EC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3639C2" w:rsidRPr="00CB1EC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5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Pr="00CB1EC2">
                <w:rPr>
                  <w:rStyle w:val="a4"/>
                  <w:sz w:val="24"/>
                  <w:szCs w:val="24"/>
                </w:rPr>
                <w:t>-</w:t>
              </w:r>
              <w:r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Pr="00CB1EC2">
                <w:rPr>
                  <w:rStyle w:val="a4"/>
                  <w:sz w:val="24"/>
                  <w:szCs w:val="24"/>
                </w:rPr>
                <w:t>@</w:t>
              </w:r>
              <w:r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Pr="00CB1EC2">
                <w:rPr>
                  <w:rStyle w:val="a4"/>
                  <w:sz w:val="24"/>
                  <w:szCs w:val="24"/>
                </w:rPr>
                <w:t>.</w:t>
              </w:r>
              <w:r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3639C2" w:rsidRPr="006617B1" w:rsidTr="003639C2"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CB1EC2" w:rsidRDefault="003639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6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3639C2" w:rsidRPr="006617B1" w:rsidTr="003639C2"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3639C2" w:rsidRPr="006617B1" w:rsidTr="003639C2"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3639C2" w:rsidRPr="00007182" w:rsidRDefault="003639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3639C2" w:rsidRPr="006617B1" w:rsidTr="003639C2">
        <w:tc>
          <w:tcPr>
            <w:tcW w:w="995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3639C2" w:rsidRPr="006617B1" w:rsidTr="003639C2">
        <w:tc>
          <w:tcPr>
            <w:tcW w:w="99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2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3639C2" w:rsidRPr="00007182" w:rsidRDefault="003639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139" w:rsidRDefault="001A5139">
      <w:r>
        <w:separator/>
      </w:r>
    </w:p>
  </w:endnote>
  <w:endnote w:type="continuationSeparator" w:id="0">
    <w:p w:rsidR="001A5139" w:rsidRDefault="001A5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05352A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05352A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139" w:rsidRDefault="001A5139">
      <w:r>
        <w:separator/>
      </w:r>
    </w:p>
  </w:footnote>
  <w:footnote w:type="continuationSeparator" w:id="0">
    <w:p w:rsidR="001A5139" w:rsidRDefault="001A51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639C2">
      <w:rPr>
        <w:rStyle w:val="a6"/>
        <w:noProof/>
        <w:sz w:val="24"/>
      </w:rPr>
      <w:t>8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A5139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39C2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yar.pfdo.ru" TargetMode="External"/><Relationship Id="rId26" Type="http://schemas.openxmlformats.org/officeDocument/2006/relationships/hyperlink" Target="mailto:nat.makhowa@yandex.ru" TargetMode="External"/><Relationship Id="rId39" Type="http://schemas.openxmlformats.org/officeDocument/2006/relationships/hyperlink" Target="mailto:mocugl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cdtpsh@mail.ru" TargetMode="External"/><Relationship Id="rId42" Type="http://schemas.openxmlformats.org/officeDocument/2006/relationships/hyperlink" Target="mailto:ioc.mosia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hyperlink" Target="mailto:borisoglebskiy.cdt@mail.ru" TargetMode="External"/><Relationship Id="rId33" Type="http://schemas.openxmlformats.org/officeDocument/2006/relationships/hyperlink" Target="mailto:pfdopz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gcroyar@yandex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mailto:ddtmyshkin@mail.ru" TargetMode="External"/><Relationship Id="rId41" Type="http://schemas.openxmlformats.org/officeDocument/2006/relationships/hyperlink" Target="mailto:ioc.ryb@mail.ru" TargetMode="External"/><Relationship Id="rId54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bselo-cdt@mail.ru" TargetMode="External"/><Relationship Id="rId32" Type="http://schemas.openxmlformats.org/officeDocument/2006/relationships/hyperlink" Target="mailto:nekrrono@yandex.ru" TargetMode="External"/><Relationship Id="rId37" Type="http://schemas.openxmlformats.org/officeDocument/2006/relationships/hyperlink" Target="mailto:tmr-sozvezdie@mail.ru" TargetMode="External"/><Relationship Id="rId40" Type="http://schemas.openxmlformats.org/officeDocument/2006/relationships/hyperlink" Target="mailto:uglich_ddt@mail.ru" TargetMode="External"/><Relationship Id="rId45" Type="http://schemas.openxmlformats.org/officeDocument/2006/relationships/hyperlink" Target="mailto:irina-gcro@yandex.ru" TargetMode="External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hyperlink" Target="mailto:egori4eva12@yandex.ru" TargetMode="External"/><Relationship Id="rId28" Type="http://schemas.openxmlformats.org/officeDocument/2006/relationships/hyperlink" Target="mailto:detskij.tzenter@yandex.ru" TargetMode="External"/><Relationship Id="rId36" Type="http://schemas.openxmlformats.org/officeDocument/2006/relationships/hyperlink" Target="mailto:mmc_rybinsk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hyperlink" Target="mailto:nekouz-dussh@yandex.ru" TargetMode="External"/><Relationship Id="rId44" Type="http://schemas.openxmlformats.org/officeDocument/2006/relationships/hyperlink" Target="mailto:bushnaya.ov@yandex.ru" TargetMode="External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9.png"/><Relationship Id="rId27" Type="http://schemas.openxmlformats.org/officeDocument/2006/relationships/hyperlink" Target="mailto:ddt.danono@mail.ru" TargetMode="External"/><Relationship Id="rId30" Type="http://schemas.openxmlformats.org/officeDocument/2006/relationships/hyperlink" Target="mailto:yuliya.belyaeva24101990@mail.ru" TargetMode="External"/><Relationship Id="rId35" Type="http://schemas.openxmlformats.org/officeDocument/2006/relationships/hyperlink" Target="mailto:cvr_rostov@mail.ru" TargetMode="External"/><Relationship Id="rId43" Type="http://schemas.openxmlformats.org/officeDocument/2006/relationships/hyperlink" Target="mailto:stupenki_zdt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3.xml"/><Relationship Id="rId8" Type="http://schemas.openxmlformats.org/officeDocument/2006/relationships/hyperlink" Target="https://yar.pfdo.ru" TargetMode="External"/><Relationship Id="rId51" Type="http://schemas.openxmlformats.org/officeDocument/2006/relationships/header" Target="header1.xml"/><Relationship Id="rId3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</TotalTime>
  <Pages>9</Pages>
  <Words>2083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XTreme.ws</cp:lastModifiedBy>
  <cp:revision>2</cp:revision>
  <cp:lastPrinted>2011-06-07T12:47:00Z</cp:lastPrinted>
  <dcterms:created xsi:type="dcterms:W3CDTF">2020-07-02T20:53:00Z</dcterms:created>
  <dcterms:modified xsi:type="dcterms:W3CDTF">2020-07-02T20:53:00Z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